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DA24A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DA24A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DA24A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DA24A6" w:rsidP="00B64BF7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3683DB90" w14:textId="77777777" w:rsidR="00B01B3B" w:rsidRDefault="00B01B3B" w:rsidP="00B64BF7"/>
          <w:p w14:paraId="5CB8600E" w14:textId="458D9481" w:rsidR="00B01B3B" w:rsidRPr="00512CC3" w:rsidRDefault="00B01B3B" w:rsidP="00B64BF7">
            <w:pPr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</w:pPr>
            <w:r w:rsidRPr="00512CC3"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  <w:t>Na terenach leśnych włączonych do programu „Zanocuj w lesie" mogą odbywać się prace związane z gospodarką leśną lub łowiecką (polowania) w związku z tym zachowaj szczególną ostrożność.</w:t>
            </w:r>
          </w:p>
          <w:p w14:paraId="2849E522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35E82058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252DA564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323A44C" w:rsidR="003F3E84" w:rsidRPr="00512CC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512CC3">
        <w:rPr>
          <w:rFonts w:ascii="Arial" w:hAnsi="Arial" w:cs="Arial"/>
          <w:bCs/>
          <w:sz w:val="24"/>
          <w:szCs w:val="24"/>
        </w:rPr>
        <w:t>Administratorem Państwa danych osobowych je</w:t>
      </w:r>
      <w:r w:rsidR="00512CC3">
        <w:rPr>
          <w:rFonts w:ascii="Arial" w:hAnsi="Arial" w:cs="Arial"/>
          <w:bCs/>
          <w:sz w:val="24"/>
          <w:szCs w:val="24"/>
        </w:rPr>
        <w:t xml:space="preserve">st Nadleśniczy Nadleśnictwa </w:t>
      </w:r>
      <w:r w:rsidR="002D1738">
        <w:rPr>
          <w:rFonts w:ascii="Arial" w:hAnsi="Arial" w:cs="Arial"/>
          <w:bCs/>
          <w:sz w:val="24"/>
          <w:szCs w:val="24"/>
        </w:rPr>
        <w:t>Różańsko</w:t>
      </w:r>
      <w:r w:rsidR="00512CC3">
        <w:rPr>
          <w:rFonts w:ascii="Arial" w:hAnsi="Arial" w:cs="Arial"/>
          <w:bCs/>
          <w:sz w:val="24"/>
          <w:szCs w:val="24"/>
        </w:rPr>
        <w:t xml:space="preserve"> z siedzibą w </w:t>
      </w:r>
      <w:r w:rsidR="002D1738">
        <w:rPr>
          <w:rFonts w:ascii="Arial" w:hAnsi="Arial" w:cs="Arial"/>
          <w:bCs/>
          <w:sz w:val="24"/>
          <w:szCs w:val="24"/>
        </w:rPr>
        <w:t>Piołunku 1A</w:t>
      </w:r>
      <w:r w:rsidR="00512CC3">
        <w:rPr>
          <w:rFonts w:ascii="Arial" w:hAnsi="Arial" w:cs="Arial"/>
          <w:bCs/>
          <w:sz w:val="24"/>
          <w:szCs w:val="24"/>
        </w:rPr>
        <w:t>,</w:t>
      </w:r>
      <w:r w:rsidR="002D1738">
        <w:rPr>
          <w:rFonts w:ascii="Arial" w:hAnsi="Arial" w:cs="Arial"/>
          <w:bCs/>
          <w:sz w:val="24"/>
          <w:szCs w:val="24"/>
        </w:rPr>
        <w:t xml:space="preserve"> 74-311 Różańsko</w:t>
      </w:r>
      <w:r w:rsidRPr="00512CC3">
        <w:rPr>
          <w:rFonts w:ascii="Arial" w:hAnsi="Arial" w:cs="Arial"/>
          <w:bCs/>
          <w:sz w:val="24"/>
          <w:szCs w:val="24"/>
        </w:rPr>
        <w:t xml:space="preserve"> tel.: </w:t>
      </w:r>
      <w:r w:rsidR="002D1738">
        <w:rPr>
          <w:rFonts w:ascii="Arial" w:hAnsi="Arial" w:cs="Arial"/>
          <w:bCs/>
          <w:sz w:val="24"/>
          <w:szCs w:val="24"/>
        </w:rPr>
        <w:t>95 760 18 14</w:t>
      </w:r>
      <w:r w:rsidR="00512CC3">
        <w:rPr>
          <w:rFonts w:ascii="Arial" w:hAnsi="Arial" w:cs="Arial"/>
          <w:bCs/>
          <w:sz w:val="24"/>
          <w:szCs w:val="24"/>
        </w:rPr>
        <w:t xml:space="preserve">, e-mail: </w:t>
      </w:r>
      <w:r w:rsidR="002D1738">
        <w:rPr>
          <w:rFonts w:ascii="Arial" w:hAnsi="Arial" w:cs="Arial"/>
          <w:bCs/>
          <w:sz w:val="24"/>
          <w:szCs w:val="24"/>
        </w:rPr>
        <w:t>rozansko</w:t>
      </w:r>
      <w:r w:rsidR="00512CC3">
        <w:rPr>
          <w:rFonts w:ascii="Arial" w:hAnsi="Arial" w:cs="Arial"/>
          <w:bCs/>
          <w:sz w:val="24"/>
          <w:szCs w:val="24"/>
        </w:rPr>
        <w:t xml:space="preserve">@szczecin.lasy.gov.pl </w:t>
      </w:r>
      <w:r w:rsidRPr="00512CC3">
        <w:rPr>
          <w:rFonts w:ascii="Arial" w:hAnsi="Arial" w:cs="Arial"/>
          <w:bCs/>
          <w:sz w:val="24"/>
          <w:szCs w:val="24"/>
        </w:rPr>
        <w:t>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2D8FD" w14:textId="77777777" w:rsidR="00DA24A6" w:rsidRDefault="00DA24A6" w:rsidP="000172E5">
      <w:pPr>
        <w:spacing w:after="0" w:line="240" w:lineRule="auto"/>
      </w:pPr>
      <w:r>
        <w:separator/>
      </w:r>
    </w:p>
  </w:endnote>
  <w:endnote w:type="continuationSeparator" w:id="0">
    <w:p w14:paraId="71AD07A4" w14:textId="77777777" w:rsidR="00DA24A6" w:rsidRDefault="00DA24A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6E5524-7B17-4656-A018-C677087C50E1}"/>
    <w:embedBold r:id="rId2" w:fontKey="{0154DED0-DB3D-4691-886D-CB34225F6756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C1BAE80-75E0-448A-9697-0EFFCCE1A0F1}"/>
    <w:embedBold r:id="rId4" w:fontKey="{7D52973C-7BC8-458B-805F-2099D2A4EE15}"/>
    <w:embedItalic r:id="rId5" w:fontKey="{66F2A935-4584-424D-BE8B-033E41033A5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5AC29A5-FFDD-4E22-9F11-4230FB46BE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F76785-65E2-485E-A2B7-D369F56320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1E6204B-1781-4FFB-BAE6-0B53A918FA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D91F9" w14:textId="77777777" w:rsidR="00DA24A6" w:rsidRDefault="00DA24A6" w:rsidP="000172E5">
      <w:pPr>
        <w:spacing w:after="0" w:line="240" w:lineRule="auto"/>
      </w:pPr>
      <w:r>
        <w:separator/>
      </w:r>
    </w:p>
  </w:footnote>
  <w:footnote w:type="continuationSeparator" w:id="0">
    <w:p w14:paraId="59DCB4CE" w14:textId="77777777" w:rsidR="00DA24A6" w:rsidRDefault="00DA24A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3CB3441B" w14:textId="17FD0AC6" w:rsidR="008B52F4" w:rsidRDefault="008B52F4" w:rsidP="002D1738">
          <w:pPr>
            <w:pStyle w:val="Nagwek"/>
            <w:rPr>
              <w:color w:val="333333" w:themeColor="accent6" w:themeShade="80"/>
              <w:sz w:val="22"/>
              <w:szCs w:val="30"/>
            </w:rPr>
          </w:pPr>
        </w:p>
        <w:p w14:paraId="4F608CEA" w14:textId="77777777" w:rsidR="00C476D3" w:rsidRPr="00B64BF7" w:rsidRDefault="00C476D3" w:rsidP="008B52F4">
          <w:pPr>
            <w:pStyle w:val="Nagwek"/>
            <w:jc w:val="center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Załącznik nr 3 do Decyzji nr 6/2021 Nadleśniczego Nadleśnictwa Różańsko z dnia 11 marca 2021 r.</w:t>
          </w:r>
        </w:p>
        <w:p w14:paraId="2AA1B081" w14:textId="77777777" w:rsidR="00C476D3" w:rsidRPr="00B64BF7" w:rsidRDefault="00512CC3" w:rsidP="008B52F4">
          <w:pPr>
            <w:pStyle w:val="Nagwek"/>
            <w:jc w:val="center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Z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głoszeni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e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noclegu w ramach Programu </w:t>
          </w:r>
        </w:p>
        <w:p w14:paraId="2110400B" w14:textId="7C497F33" w:rsidR="00B337A2" w:rsidRPr="008B52F4" w:rsidRDefault="001B1E7D" w:rsidP="008B52F4">
          <w:pPr>
            <w:pStyle w:val="Nagwek"/>
            <w:jc w:val="center"/>
            <w:rPr>
              <w:color w:val="333333" w:themeColor="accent6" w:themeShade="80"/>
              <w:sz w:val="22"/>
              <w:szCs w:val="30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„Zanocuj w lesie”</w:t>
          </w:r>
          <w:r w:rsidR="00F71B2C" w:rsidRPr="00B64BF7">
            <w:rPr>
              <w:color w:val="333333" w:themeColor="accent6" w:themeShade="80"/>
              <w:sz w:val="22"/>
              <w:szCs w:val="22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02AF3"/>
    <w:rsid w:val="001727CA"/>
    <w:rsid w:val="001800AB"/>
    <w:rsid w:val="001B1E7D"/>
    <w:rsid w:val="001E015B"/>
    <w:rsid w:val="00250C1B"/>
    <w:rsid w:val="002875D9"/>
    <w:rsid w:val="00292898"/>
    <w:rsid w:val="002C56E6"/>
    <w:rsid w:val="002D1738"/>
    <w:rsid w:val="002E408C"/>
    <w:rsid w:val="00311D4F"/>
    <w:rsid w:val="00330277"/>
    <w:rsid w:val="0034390E"/>
    <w:rsid w:val="00344849"/>
    <w:rsid w:val="00346991"/>
    <w:rsid w:val="00361E11"/>
    <w:rsid w:val="003644BF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12CC3"/>
    <w:rsid w:val="00561D42"/>
    <w:rsid w:val="00577E06"/>
    <w:rsid w:val="00581614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B52F4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01B3B"/>
    <w:rsid w:val="00B337A2"/>
    <w:rsid w:val="00B64BF7"/>
    <w:rsid w:val="00B678E7"/>
    <w:rsid w:val="00BD4753"/>
    <w:rsid w:val="00BD5CB1"/>
    <w:rsid w:val="00BE62EE"/>
    <w:rsid w:val="00C003BA"/>
    <w:rsid w:val="00C4602F"/>
    <w:rsid w:val="00C46878"/>
    <w:rsid w:val="00C476D3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84E"/>
    <w:rsid w:val="00DA24A6"/>
    <w:rsid w:val="00DB3FAD"/>
    <w:rsid w:val="00DC71EC"/>
    <w:rsid w:val="00DF0A5C"/>
    <w:rsid w:val="00E361B7"/>
    <w:rsid w:val="00E47687"/>
    <w:rsid w:val="00E61C09"/>
    <w:rsid w:val="00EB3B58"/>
    <w:rsid w:val="00EB537D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A93"/>
    <w:rsid w:val="000A3F47"/>
    <w:rsid w:val="0011512F"/>
    <w:rsid w:val="001C0DA0"/>
    <w:rsid w:val="0031162A"/>
    <w:rsid w:val="00351CAE"/>
    <w:rsid w:val="00413332"/>
    <w:rsid w:val="0043313D"/>
    <w:rsid w:val="004E0FFF"/>
    <w:rsid w:val="0055039E"/>
    <w:rsid w:val="00652C36"/>
    <w:rsid w:val="00657A9A"/>
    <w:rsid w:val="006610C5"/>
    <w:rsid w:val="006D7532"/>
    <w:rsid w:val="00756A93"/>
    <w:rsid w:val="00782D0D"/>
    <w:rsid w:val="007F34AE"/>
    <w:rsid w:val="009903F3"/>
    <w:rsid w:val="009E5BE8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0F1525C-F1BA-4BDD-A7EF-B7EA7D265C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765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2021-03-11T09:36:00Z</dcterms:created>
  <dcterms:modified xsi:type="dcterms:W3CDTF">2021-03-11T10:42:00Z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